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FCE" w:rsidRPr="00681F92" w:rsidRDefault="00681F92">
      <w:pPr>
        <w:rPr>
          <w:rFonts w:ascii="Century Gothic" w:hAnsi="Century Gothic"/>
          <w:b/>
          <w:u w:val="single"/>
        </w:rPr>
      </w:pPr>
      <w:r w:rsidRPr="00681F92">
        <w:rPr>
          <w:rFonts w:ascii="Century Gothic" w:hAnsi="Century Gothic"/>
          <w:b/>
          <w:u w:val="single"/>
        </w:rPr>
        <w:t>Heat and Temperature: Practice Unit Exam KEY</w:t>
      </w:r>
    </w:p>
    <w:p w:rsidR="00681F92" w:rsidRPr="00681F92" w:rsidRDefault="00681F92" w:rsidP="00681F92">
      <w:pPr>
        <w:jc w:val="left"/>
        <w:rPr>
          <w:rFonts w:ascii="Century Gothic" w:hAnsi="Century Gothic"/>
          <w:b/>
          <w:u w:val="single"/>
        </w:rPr>
      </w:pPr>
      <w:r w:rsidRPr="00681F92">
        <w:rPr>
          <w:rFonts w:ascii="Century Gothic" w:hAnsi="Century Gothic"/>
          <w:b/>
          <w:u w:val="single"/>
        </w:rPr>
        <w:t>True/False</w:t>
      </w:r>
    </w:p>
    <w:p w:rsidR="00681F92" w:rsidRPr="00681F92" w:rsidRDefault="00681F92" w:rsidP="00681F92">
      <w:p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>1. F</w:t>
      </w:r>
    </w:p>
    <w:p w:rsidR="00681F92" w:rsidRPr="00681F92" w:rsidRDefault="00681F92" w:rsidP="00681F92">
      <w:p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>2. T</w:t>
      </w:r>
    </w:p>
    <w:p w:rsidR="00681F92" w:rsidRPr="00681F92" w:rsidRDefault="00681F92" w:rsidP="00681F92">
      <w:p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>3. T</w:t>
      </w:r>
    </w:p>
    <w:p w:rsidR="00681F92" w:rsidRPr="00681F92" w:rsidRDefault="00681F92" w:rsidP="00681F92">
      <w:pPr>
        <w:jc w:val="left"/>
        <w:rPr>
          <w:rFonts w:ascii="Century Gothic" w:hAnsi="Century Gothic"/>
          <w:b/>
          <w:u w:val="single"/>
        </w:rPr>
      </w:pPr>
      <w:r w:rsidRPr="00681F92">
        <w:rPr>
          <w:rFonts w:ascii="Century Gothic" w:hAnsi="Century Gothic"/>
          <w:b/>
          <w:u w:val="single"/>
        </w:rPr>
        <w:t>Matching</w:t>
      </w:r>
    </w:p>
    <w:p w:rsidR="00681F92" w:rsidRPr="00681F92" w:rsidRDefault="00681F92" w:rsidP="00681F92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C</w:t>
      </w:r>
    </w:p>
    <w:p w:rsidR="00681F92" w:rsidRPr="00681F92" w:rsidRDefault="00681F92" w:rsidP="00681F92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F</w:t>
      </w:r>
    </w:p>
    <w:p w:rsidR="00681F92" w:rsidRPr="00681F92" w:rsidRDefault="00681F92" w:rsidP="00681F92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D</w:t>
      </w:r>
    </w:p>
    <w:p w:rsidR="00681F92" w:rsidRPr="00681F92" w:rsidRDefault="00681F92" w:rsidP="00681F92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B</w:t>
      </w:r>
    </w:p>
    <w:p w:rsidR="00681F92" w:rsidRPr="00681F92" w:rsidRDefault="00681F92" w:rsidP="00681F92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A</w:t>
      </w:r>
    </w:p>
    <w:p w:rsidR="00681F92" w:rsidRPr="00681F92" w:rsidRDefault="00681F92" w:rsidP="00681F92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E</w:t>
      </w:r>
    </w:p>
    <w:p w:rsidR="00681F92" w:rsidRPr="00681F92" w:rsidRDefault="00681F92" w:rsidP="00681F92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H</w:t>
      </w:r>
    </w:p>
    <w:p w:rsidR="00681F92" w:rsidRPr="00681F92" w:rsidRDefault="00681F92" w:rsidP="00681F92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G</w:t>
      </w:r>
    </w:p>
    <w:p w:rsidR="00681F92" w:rsidRPr="00681F92" w:rsidRDefault="00681F92" w:rsidP="00681F92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>I</w:t>
      </w:r>
    </w:p>
    <w:p w:rsidR="00681F92" w:rsidRPr="00681F92" w:rsidRDefault="00681F92" w:rsidP="00681F92">
      <w:pPr>
        <w:jc w:val="left"/>
        <w:rPr>
          <w:rFonts w:ascii="Century Gothic" w:hAnsi="Century Gothic"/>
          <w:b/>
          <w:u w:val="single"/>
        </w:rPr>
      </w:pPr>
      <w:r w:rsidRPr="00681F92">
        <w:rPr>
          <w:rFonts w:ascii="Century Gothic" w:hAnsi="Century Gothic"/>
          <w:b/>
          <w:u w:val="single"/>
        </w:rPr>
        <w:t>Multiple Choice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>D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>B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>D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>A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>B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>B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>A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>D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>B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A</w:t>
      </w:r>
    </w:p>
    <w:p w:rsidR="00681F92" w:rsidRPr="00681F92" w:rsidRDefault="00133057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 xml:space="preserve"> C</w:t>
      </w:r>
      <w:bookmarkStart w:id="0" w:name="_GoBack"/>
      <w:bookmarkEnd w:id="0"/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B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A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D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D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D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A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B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B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C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A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A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C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D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A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D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B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B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D</w:t>
      </w:r>
    </w:p>
    <w:p w:rsidR="00681F92" w:rsidRPr="00681F92" w:rsidRDefault="00681F92" w:rsidP="00681F92">
      <w:pPr>
        <w:pStyle w:val="ListParagraph"/>
        <w:numPr>
          <w:ilvl w:val="0"/>
          <w:numId w:val="2"/>
        </w:numPr>
        <w:jc w:val="left"/>
        <w:rPr>
          <w:rFonts w:ascii="Century Gothic" w:hAnsi="Century Gothic"/>
        </w:rPr>
      </w:pPr>
      <w:r w:rsidRPr="00681F92">
        <w:rPr>
          <w:rFonts w:ascii="Century Gothic" w:hAnsi="Century Gothic"/>
        </w:rPr>
        <w:t xml:space="preserve"> B</w:t>
      </w:r>
    </w:p>
    <w:sectPr w:rsidR="00681F92" w:rsidRPr="00681F92" w:rsidSect="005F16C5">
      <w:pgSz w:w="12240" w:h="15840"/>
      <w:pgMar w:top="794" w:right="794" w:bottom="794" w:left="794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D62FC4"/>
    <w:multiLevelType w:val="hybridMultilevel"/>
    <w:tmpl w:val="4C8CFD5A"/>
    <w:lvl w:ilvl="0" w:tplc="000F0409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4791E6B"/>
    <w:multiLevelType w:val="hybridMultilevel"/>
    <w:tmpl w:val="5D1A4B8E"/>
    <w:lvl w:ilvl="0" w:tplc="000F0409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F92"/>
    <w:rsid w:val="00075FCE"/>
    <w:rsid w:val="00133057"/>
    <w:rsid w:val="005F16C5"/>
    <w:rsid w:val="0068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F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F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3B0827DE.dotm</Template>
  <TotalTime>5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Ayres</dc:creator>
  <cp:keywords/>
  <dc:description/>
  <cp:lastModifiedBy>EPSB</cp:lastModifiedBy>
  <cp:revision>2</cp:revision>
  <dcterms:created xsi:type="dcterms:W3CDTF">2014-04-03T23:10:00Z</dcterms:created>
  <dcterms:modified xsi:type="dcterms:W3CDTF">2014-04-24T20:36:00Z</dcterms:modified>
</cp:coreProperties>
</file>