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FE9" w:rsidRPr="00B148DB" w:rsidRDefault="003141BF" w:rsidP="00410FE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NHLDCA+AmphionBold"/>
          <w:color w:val="000000"/>
          <w:sz w:val="20"/>
          <w:szCs w:val="20"/>
        </w:rPr>
      </w:pPr>
      <w:bookmarkStart w:id="0" w:name="_GoBack"/>
      <w:bookmarkEnd w:id="0"/>
      <w:r>
        <w:rPr>
          <w:rFonts w:ascii="Comic Sans MS" w:hAnsi="Comic Sans MS" w:cs="NHLDCA+AmphionBold"/>
          <w:color w:val="000000"/>
          <w:sz w:val="20"/>
          <w:szCs w:val="20"/>
        </w:rPr>
        <w:t>Science 7</w:t>
      </w:r>
      <w:r w:rsidR="00183078" w:rsidRPr="00B148DB">
        <w:rPr>
          <w:rFonts w:ascii="Comic Sans MS" w:hAnsi="Comic Sans MS" w:cs="NHLDCA+AmphionBold"/>
          <w:color w:val="000000"/>
          <w:sz w:val="20"/>
          <w:szCs w:val="20"/>
        </w:rPr>
        <w:t xml:space="preserve">                                                                                           Name:_______________</w:t>
      </w:r>
      <w:r w:rsidR="00B148DB">
        <w:rPr>
          <w:rFonts w:ascii="Comic Sans MS" w:hAnsi="Comic Sans MS" w:cs="NHLDCA+AmphionBold"/>
          <w:color w:val="000000"/>
          <w:sz w:val="20"/>
          <w:szCs w:val="20"/>
        </w:rPr>
        <w:t>______</w:t>
      </w:r>
      <w:r w:rsidR="00183078" w:rsidRPr="00B148DB">
        <w:rPr>
          <w:rFonts w:ascii="Comic Sans MS" w:hAnsi="Comic Sans MS" w:cs="NHLDCA+AmphionBold"/>
          <w:color w:val="000000"/>
          <w:sz w:val="20"/>
          <w:szCs w:val="20"/>
        </w:rPr>
        <w:t>_</w:t>
      </w:r>
    </w:p>
    <w:p w:rsidR="00183078" w:rsidRPr="003141BF" w:rsidRDefault="00410FE9" w:rsidP="003141B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omic Sans MS" w:hAnsi="Comic Sans MS" w:cs="NHLDJC+Arial,Bold"/>
          <w:b/>
          <w:bCs/>
          <w:color w:val="000000"/>
          <w:sz w:val="23"/>
          <w:szCs w:val="23"/>
        </w:rPr>
      </w:pPr>
      <w:r w:rsidRPr="00B148DB">
        <w:rPr>
          <w:rFonts w:ascii="Comic Sans MS" w:hAnsi="Comic Sans MS" w:cs="NHLDJC+Arial,Bold"/>
          <w:b/>
          <w:bCs/>
          <w:color w:val="000000"/>
          <w:sz w:val="23"/>
          <w:szCs w:val="23"/>
        </w:rPr>
        <w:t xml:space="preserve">Unit 3 – </w:t>
      </w:r>
      <w:r w:rsidR="003141BF">
        <w:rPr>
          <w:rFonts w:ascii="Comic Sans MS" w:hAnsi="Comic Sans MS" w:cs="NHLDJC+Arial,Bold"/>
          <w:b/>
          <w:bCs/>
          <w:color w:val="000000"/>
          <w:sz w:val="23"/>
          <w:szCs w:val="23"/>
        </w:rPr>
        <w:t>Heat and Temperature</w:t>
      </w:r>
      <w:r w:rsidRPr="00B148DB">
        <w:rPr>
          <w:rFonts w:ascii="Comic Sans MS" w:hAnsi="Comic Sans MS" w:cs="NHLDJC+Arial,Bold"/>
          <w:b/>
          <w:bCs/>
          <w:color w:val="000000"/>
          <w:sz w:val="23"/>
          <w:szCs w:val="23"/>
        </w:rPr>
        <w:t xml:space="preserve"> </w:t>
      </w:r>
    </w:p>
    <w:p w:rsidR="00410FE9" w:rsidRPr="00B148DB" w:rsidRDefault="00410FE9" w:rsidP="00410FE9">
      <w:pPr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Comic Sans MS" w:hAnsi="Comic Sans MS" w:cs="NHLEAM+Arial"/>
          <w:color w:val="000000"/>
          <w:sz w:val="24"/>
          <w:szCs w:val="24"/>
        </w:rPr>
      </w:pPr>
      <w:r w:rsidRPr="00B148DB">
        <w:rPr>
          <w:rFonts w:ascii="Comic Sans MS" w:hAnsi="Comic Sans MS" w:cs="NHLEAM+Arial"/>
          <w:color w:val="000000"/>
          <w:sz w:val="24"/>
          <w:szCs w:val="24"/>
        </w:rPr>
        <w:t xml:space="preserve">1.0 </w:t>
      </w:r>
      <w:r w:rsidR="003141BF">
        <w:rPr>
          <w:rFonts w:ascii="Comic Sans MS" w:hAnsi="Comic Sans MS" w:cs="NHLEAM+Arial"/>
          <w:color w:val="000000"/>
          <w:sz w:val="24"/>
          <w:szCs w:val="24"/>
        </w:rPr>
        <w:t>Human needs led to technologies for obtaining &amp; controlling heat</w:t>
      </w:r>
      <w:r w:rsidRPr="00B148DB">
        <w:rPr>
          <w:rFonts w:ascii="Comic Sans MS" w:hAnsi="Comic Sans MS" w:cs="NHLEAM+Arial"/>
          <w:color w:val="000000"/>
          <w:sz w:val="24"/>
          <w:szCs w:val="24"/>
        </w:rPr>
        <w:t xml:space="preserve"> </w:t>
      </w:r>
    </w:p>
    <w:p w:rsidR="00410FE9" w:rsidRPr="00B148DB" w:rsidRDefault="003141BF" w:rsidP="00410FE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History</w:t>
      </w:r>
    </w:p>
    <w:p w:rsidR="0036098E" w:rsidRPr="00561B7C" w:rsidRDefault="003141BF" w:rsidP="0036098E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Caloric Theory</w:t>
      </w:r>
    </w:p>
    <w:p w:rsidR="0036098E" w:rsidRPr="00561B7C" w:rsidRDefault="003141BF" w:rsidP="0036098E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Timeline</w:t>
      </w:r>
    </w:p>
    <w:p w:rsidR="00410FE9" w:rsidRPr="00561B7C" w:rsidRDefault="003141BF" w:rsidP="00410FE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Heat technology everyday</w:t>
      </w:r>
    </w:p>
    <w:p w:rsidR="0036098E" w:rsidRPr="00561B7C" w:rsidRDefault="003141BF" w:rsidP="0036098E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Needs vs. Wants</w:t>
      </w:r>
    </w:p>
    <w:p w:rsidR="0036098E" w:rsidRPr="00561B7C" w:rsidRDefault="003141BF" w:rsidP="0036098E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Standard of living</w:t>
      </w:r>
    </w:p>
    <w:p w:rsidR="0036098E" w:rsidRPr="00561B7C" w:rsidRDefault="003141BF" w:rsidP="0036098E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Sustainable choices</w:t>
      </w:r>
    </w:p>
    <w:p w:rsidR="00183078" w:rsidRPr="00561B7C" w:rsidRDefault="00183078" w:rsidP="00183078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</w:p>
    <w:p w:rsidR="00410FE9" w:rsidRPr="00B148DB" w:rsidRDefault="00410FE9" w:rsidP="00410FE9">
      <w:pPr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Comic Sans MS" w:hAnsi="Comic Sans MS" w:cs="NHLEAM+Arial"/>
          <w:color w:val="000000"/>
          <w:sz w:val="24"/>
          <w:szCs w:val="24"/>
        </w:rPr>
      </w:pPr>
      <w:r w:rsidRPr="00B148DB">
        <w:rPr>
          <w:rFonts w:ascii="Comic Sans MS" w:hAnsi="Comic Sans MS" w:cs="NHLEAM+Arial"/>
          <w:color w:val="000000"/>
          <w:sz w:val="24"/>
          <w:szCs w:val="24"/>
        </w:rPr>
        <w:t xml:space="preserve">2.0 </w:t>
      </w:r>
      <w:r w:rsidR="003141BF">
        <w:rPr>
          <w:rFonts w:ascii="Comic Sans MS" w:hAnsi="Comic Sans MS" w:cs="NHLEAM+Arial"/>
          <w:color w:val="000000"/>
          <w:sz w:val="24"/>
          <w:szCs w:val="24"/>
        </w:rPr>
        <w:t>Heat affects matter in different ways</w:t>
      </w:r>
      <w:r w:rsidRPr="00B148DB">
        <w:rPr>
          <w:rFonts w:ascii="Comic Sans MS" w:hAnsi="Comic Sans MS" w:cs="NHLEAM+Arial"/>
          <w:color w:val="000000"/>
          <w:sz w:val="24"/>
          <w:szCs w:val="24"/>
        </w:rPr>
        <w:t xml:space="preserve"> </w:t>
      </w:r>
    </w:p>
    <w:p w:rsidR="00410FE9" w:rsidRPr="00561B7C" w:rsidRDefault="003141BF" w:rsidP="00410F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States of matter and Particle model of matter</w:t>
      </w:r>
    </w:p>
    <w:p w:rsidR="0036098E" w:rsidRDefault="003141BF" w:rsidP="0036098E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Changes of state</w:t>
      </w:r>
    </w:p>
    <w:p w:rsidR="003141BF" w:rsidRDefault="003141BF" w:rsidP="0036098E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Four points of P.M.O.M</w:t>
      </w:r>
    </w:p>
    <w:p w:rsidR="003141BF" w:rsidRPr="00561B7C" w:rsidRDefault="003141BF" w:rsidP="0036098E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How particles act (volume and shape) for solids, liquids, gases</w:t>
      </w:r>
    </w:p>
    <w:p w:rsidR="0036098E" w:rsidRPr="00561B7C" w:rsidRDefault="003141BF" w:rsidP="00410F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Heat and temperature</w:t>
      </w:r>
    </w:p>
    <w:p w:rsidR="0036098E" w:rsidRPr="00561B7C" w:rsidRDefault="003141BF" w:rsidP="0036098E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Vocabulary for heat, temperature, thermal energy</w:t>
      </w:r>
    </w:p>
    <w:p w:rsidR="0036098E" w:rsidRPr="00561B7C" w:rsidRDefault="003141BF" w:rsidP="0036098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DJC+Arial,Bold"/>
          <w:color w:val="000000"/>
          <w:sz w:val="20"/>
          <w:szCs w:val="20"/>
        </w:rPr>
        <w:t>Heat affects volume</w:t>
      </w:r>
    </w:p>
    <w:p w:rsidR="00410FE9" w:rsidRPr="00561B7C" w:rsidRDefault="003141BF" w:rsidP="0036098E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Expansion and contraction</w:t>
      </w:r>
    </w:p>
    <w:p w:rsidR="00410FE9" w:rsidRPr="003141BF" w:rsidRDefault="003141BF" w:rsidP="00410F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 w:rsidRPr="003141BF">
        <w:rPr>
          <w:rFonts w:ascii="Comic Sans MS" w:hAnsi="Comic Sans MS" w:cs="NHLDJC+Arial,Bold"/>
          <w:bCs/>
          <w:color w:val="000000"/>
          <w:sz w:val="20"/>
          <w:szCs w:val="20"/>
        </w:rPr>
        <w:t>Conduction</w:t>
      </w:r>
    </w:p>
    <w:p w:rsidR="003141BF" w:rsidRPr="003141BF" w:rsidRDefault="003141BF" w:rsidP="003141BF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Conductors and Insulators</w:t>
      </w:r>
    </w:p>
    <w:p w:rsidR="00410FE9" w:rsidRPr="003141BF" w:rsidRDefault="003141BF" w:rsidP="00410F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 w:rsidRPr="003141BF">
        <w:rPr>
          <w:rFonts w:ascii="Comic Sans MS" w:hAnsi="Comic Sans MS" w:cs="NHLDJC+Arial,Bold"/>
          <w:bCs/>
          <w:color w:val="000000"/>
          <w:sz w:val="20"/>
          <w:szCs w:val="20"/>
        </w:rPr>
        <w:t>Convection</w:t>
      </w:r>
    </w:p>
    <w:p w:rsidR="003141BF" w:rsidRPr="003141BF" w:rsidRDefault="003141BF" w:rsidP="003141BF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Convection currents</w:t>
      </w:r>
    </w:p>
    <w:p w:rsidR="00410FE9" w:rsidRPr="003141BF" w:rsidRDefault="003141BF" w:rsidP="00410F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Radiation</w:t>
      </w:r>
    </w:p>
    <w:p w:rsidR="003141BF" w:rsidRPr="003141BF" w:rsidRDefault="003141BF" w:rsidP="003141BF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Colours that reflect and absorb light</w:t>
      </w:r>
    </w:p>
    <w:p w:rsidR="00183078" w:rsidRPr="00561B7C" w:rsidRDefault="00183078" w:rsidP="00183078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</w:p>
    <w:p w:rsidR="00410FE9" w:rsidRPr="00B148DB" w:rsidRDefault="00410FE9" w:rsidP="00410FE9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omic Sans MS" w:hAnsi="Comic Sans MS" w:cs="NHLEAM+Arial"/>
          <w:color w:val="000000"/>
          <w:sz w:val="24"/>
          <w:szCs w:val="24"/>
        </w:rPr>
      </w:pPr>
      <w:r w:rsidRPr="00B148DB">
        <w:rPr>
          <w:rFonts w:ascii="Comic Sans MS" w:hAnsi="Comic Sans MS" w:cs="NHLEAM+Arial"/>
          <w:color w:val="000000"/>
          <w:sz w:val="24"/>
          <w:szCs w:val="24"/>
        </w:rPr>
        <w:t xml:space="preserve">3.0 </w:t>
      </w:r>
      <w:r w:rsidR="003141BF">
        <w:rPr>
          <w:rFonts w:ascii="Comic Sans MS" w:hAnsi="Comic Sans MS" w:cs="NHLEAM+Arial"/>
          <w:color w:val="000000"/>
          <w:sz w:val="24"/>
          <w:szCs w:val="24"/>
        </w:rPr>
        <w:t>Understanding heat and temperature &amp; natural phenomena and devices</w:t>
      </w:r>
      <w:r w:rsidRPr="00B148DB">
        <w:rPr>
          <w:rFonts w:ascii="Comic Sans MS" w:hAnsi="Comic Sans MS" w:cs="NHLEAM+Arial"/>
          <w:color w:val="000000"/>
          <w:sz w:val="24"/>
          <w:szCs w:val="24"/>
        </w:rPr>
        <w:t xml:space="preserve"> </w:t>
      </w:r>
    </w:p>
    <w:p w:rsidR="00410FE9" w:rsidRPr="00561B7C" w:rsidRDefault="003141BF" w:rsidP="0018307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Natural sources of thermal energy</w:t>
      </w:r>
    </w:p>
    <w:p w:rsidR="00FC78CF" w:rsidRPr="003141BF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Solar</w:t>
      </w:r>
    </w:p>
    <w:p w:rsidR="003141BF" w:rsidRPr="003141BF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Geothermal</w:t>
      </w:r>
    </w:p>
    <w:p w:rsidR="003141BF" w:rsidRPr="003141BF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Decay</w:t>
      </w:r>
    </w:p>
    <w:p w:rsidR="003141BF" w:rsidRPr="00561B7C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DJC+Arial,Bold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Fire</w:t>
      </w:r>
    </w:p>
    <w:p w:rsidR="00410FE9" w:rsidRPr="003141BF" w:rsidRDefault="003141BF" w:rsidP="0018307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Solar heating</w:t>
      </w:r>
    </w:p>
    <w:p w:rsidR="003141BF" w:rsidRPr="003141BF" w:rsidRDefault="003141BF" w:rsidP="003141B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Passive solar heating</w:t>
      </w:r>
    </w:p>
    <w:p w:rsidR="003141BF" w:rsidRPr="003141BF" w:rsidRDefault="003141BF" w:rsidP="003141B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DJC+Arial,Bold"/>
          <w:bCs/>
          <w:color w:val="000000"/>
          <w:sz w:val="20"/>
          <w:szCs w:val="20"/>
        </w:rPr>
        <w:t>Active solar heating</w:t>
      </w:r>
    </w:p>
    <w:p w:rsidR="00FC78CF" w:rsidRPr="00561B7C" w:rsidRDefault="003141BF" w:rsidP="0018307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Heating system technologies</w:t>
      </w:r>
    </w:p>
    <w:p w:rsidR="00410FE9" w:rsidRPr="00561B7C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Thermostats</w:t>
      </w:r>
    </w:p>
    <w:p w:rsidR="003141BF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Local heating systems</w:t>
      </w:r>
    </w:p>
    <w:p w:rsidR="003141BF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Central heating systems</w:t>
      </w:r>
    </w:p>
    <w:p w:rsidR="003141BF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Forced-Air heating</w:t>
      </w:r>
    </w:p>
    <w:p w:rsidR="00410FE9" w:rsidRPr="00561B7C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Hot water heating</w:t>
      </w:r>
      <w:r w:rsidR="00410FE9" w:rsidRPr="00561B7C">
        <w:rPr>
          <w:rFonts w:ascii="Comic Sans MS" w:hAnsi="Comic Sans MS" w:cs="NHLEAM+Arial"/>
          <w:color w:val="000000"/>
          <w:sz w:val="20"/>
          <w:szCs w:val="20"/>
        </w:rPr>
        <w:t xml:space="preserve"> </w:t>
      </w:r>
    </w:p>
    <w:p w:rsidR="00FC78CF" w:rsidRPr="00561B7C" w:rsidRDefault="003141BF" w:rsidP="00FC78C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Heat loss and insulation</w:t>
      </w:r>
    </w:p>
    <w:p w:rsidR="00FC78CF" w:rsidRPr="00561B7C" w:rsidRDefault="003141BF" w:rsidP="00FC78CF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R-value</w:t>
      </w:r>
    </w:p>
    <w:p w:rsidR="00183078" w:rsidRPr="00561B7C" w:rsidRDefault="00183078" w:rsidP="00183078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</w:p>
    <w:p w:rsidR="00410FE9" w:rsidRPr="00B148DB" w:rsidRDefault="00410FE9" w:rsidP="00410FE9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Comic Sans MS" w:hAnsi="Comic Sans MS" w:cs="NHLEAM+Arial"/>
          <w:color w:val="000000"/>
          <w:sz w:val="24"/>
          <w:szCs w:val="24"/>
        </w:rPr>
      </w:pPr>
      <w:r w:rsidRPr="00B148DB">
        <w:rPr>
          <w:rFonts w:ascii="Comic Sans MS" w:hAnsi="Comic Sans MS" w:cs="NHLEAM+Arial"/>
          <w:color w:val="000000"/>
          <w:sz w:val="24"/>
          <w:szCs w:val="24"/>
        </w:rPr>
        <w:t xml:space="preserve">4.0 </w:t>
      </w:r>
      <w:r w:rsidR="003141BF">
        <w:rPr>
          <w:rFonts w:ascii="Comic Sans MS" w:hAnsi="Comic Sans MS" w:cs="NHLEAM+Arial"/>
          <w:color w:val="000000"/>
          <w:sz w:val="24"/>
          <w:szCs w:val="24"/>
        </w:rPr>
        <w:t>Technologies using heat have benefits and costs</w:t>
      </w:r>
      <w:r w:rsidRPr="00B148DB">
        <w:rPr>
          <w:rFonts w:ascii="Comic Sans MS" w:hAnsi="Comic Sans MS" w:cs="NHLEAM+Arial"/>
          <w:color w:val="000000"/>
          <w:sz w:val="24"/>
          <w:szCs w:val="24"/>
        </w:rPr>
        <w:t xml:space="preserve"> </w:t>
      </w:r>
    </w:p>
    <w:p w:rsidR="00561B7C" w:rsidRPr="00561B7C" w:rsidRDefault="003141BF" w:rsidP="0018307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Different sources of heat</w:t>
      </w:r>
    </w:p>
    <w:p w:rsidR="003141BF" w:rsidRPr="003141BF" w:rsidRDefault="003141BF" w:rsidP="003141B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Fossil Fuels</w:t>
      </w:r>
    </w:p>
    <w:p w:rsidR="00561B7C" w:rsidRDefault="003141BF" w:rsidP="0018307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Alternate forms of thermal energy</w:t>
      </w:r>
    </w:p>
    <w:p w:rsidR="003141BF" w:rsidRPr="00561B7C" w:rsidRDefault="003141BF" w:rsidP="003141B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Wind, Hydro-electric, Nuclear, Cogeneration</w:t>
      </w:r>
    </w:p>
    <w:p w:rsidR="00561B7C" w:rsidRDefault="003141BF" w:rsidP="0018307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Energy consumption</w:t>
      </w:r>
    </w:p>
    <w:p w:rsidR="003D02D4" w:rsidRPr="003141BF" w:rsidRDefault="003141BF" w:rsidP="003141BF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NHLEAM+Arial"/>
          <w:color w:val="000000"/>
          <w:sz w:val="20"/>
          <w:szCs w:val="20"/>
        </w:rPr>
      </w:pPr>
      <w:r>
        <w:rPr>
          <w:rFonts w:ascii="Comic Sans MS" w:hAnsi="Comic Sans MS" w:cs="NHLEAM+Arial"/>
          <w:color w:val="000000"/>
          <w:sz w:val="20"/>
          <w:szCs w:val="20"/>
        </w:rPr>
        <w:t>Home, Transportation, Industry</w:t>
      </w:r>
      <w:r w:rsidR="00410FE9" w:rsidRPr="003141BF">
        <w:rPr>
          <w:rFonts w:ascii="Comic Sans MS" w:hAnsi="Comic Sans MS" w:cs="NHLEAM+Arial"/>
          <w:color w:val="000000"/>
          <w:sz w:val="20"/>
          <w:szCs w:val="20"/>
        </w:rPr>
        <w:t xml:space="preserve"> </w:t>
      </w:r>
    </w:p>
    <w:sectPr w:rsidR="003D02D4" w:rsidRPr="003141BF" w:rsidSect="00183078">
      <w:pgSz w:w="12240" w:h="16340"/>
      <w:pgMar w:top="720" w:right="720" w:bottom="72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NHLDCA+AmphionBold">
    <w:altName w:val="Amphion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NHLDJC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HLEAM+Ari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422EE"/>
    <w:multiLevelType w:val="hybridMultilevel"/>
    <w:tmpl w:val="F72288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F31CCE"/>
    <w:multiLevelType w:val="hybridMultilevel"/>
    <w:tmpl w:val="A6CEAA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7A7275"/>
    <w:multiLevelType w:val="hybridMultilevel"/>
    <w:tmpl w:val="84D69A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C904E2"/>
    <w:multiLevelType w:val="hybridMultilevel"/>
    <w:tmpl w:val="F14EF5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FE9"/>
    <w:rsid w:val="000053ED"/>
    <w:rsid w:val="00183078"/>
    <w:rsid w:val="003141BF"/>
    <w:rsid w:val="0036098E"/>
    <w:rsid w:val="003D02D4"/>
    <w:rsid w:val="00410FE9"/>
    <w:rsid w:val="00561B7C"/>
    <w:rsid w:val="007C73A8"/>
    <w:rsid w:val="00B148DB"/>
    <w:rsid w:val="00CF777F"/>
    <w:rsid w:val="00FC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Default"/>
    <w:next w:val="Default"/>
    <w:link w:val="Heading1Char"/>
    <w:uiPriority w:val="99"/>
    <w:qFormat/>
    <w:rsid w:val="00410FE9"/>
    <w:pPr>
      <w:outlineLvl w:val="0"/>
    </w:pPr>
    <w:rPr>
      <w:rFonts w:cstheme="minorBidi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410FE9"/>
    <w:rPr>
      <w:rFonts w:ascii="NHLDCA+AmphionBold" w:hAnsi="NHLDCA+AmphionBold"/>
      <w:sz w:val="24"/>
      <w:szCs w:val="24"/>
    </w:rPr>
  </w:style>
  <w:style w:type="paragraph" w:customStyle="1" w:styleId="Default">
    <w:name w:val="Default"/>
    <w:rsid w:val="00410FE9"/>
    <w:pPr>
      <w:autoSpaceDE w:val="0"/>
      <w:autoSpaceDN w:val="0"/>
      <w:adjustRightInd w:val="0"/>
      <w:spacing w:after="0" w:line="240" w:lineRule="auto"/>
    </w:pPr>
    <w:rPr>
      <w:rFonts w:ascii="NHLDCA+AmphionBold" w:hAnsi="NHLDCA+AmphionBold" w:cs="NHLDCA+AmphionBold"/>
      <w:color w:val="000000"/>
      <w:sz w:val="24"/>
      <w:szCs w:val="24"/>
    </w:rPr>
  </w:style>
  <w:style w:type="paragraph" w:styleId="BodyText">
    <w:name w:val="Body Text"/>
    <w:basedOn w:val="Default"/>
    <w:next w:val="Default"/>
    <w:link w:val="BodyTextChar"/>
    <w:uiPriority w:val="99"/>
    <w:rsid w:val="00410FE9"/>
    <w:rPr>
      <w:rFonts w:cstheme="minorBidi"/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rsid w:val="00410FE9"/>
    <w:rPr>
      <w:rFonts w:ascii="NHLDCA+AmphionBold" w:hAnsi="NHLDCA+AmphionBold"/>
      <w:sz w:val="24"/>
      <w:szCs w:val="24"/>
    </w:rPr>
  </w:style>
  <w:style w:type="paragraph" w:styleId="ListParagraph">
    <w:name w:val="List Paragraph"/>
    <w:basedOn w:val="Normal"/>
    <w:uiPriority w:val="34"/>
    <w:qFormat/>
    <w:rsid w:val="00410F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Default"/>
    <w:next w:val="Default"/>
    <w:link w:val="Heading1Char"/>
    <w:uiPriority w:val="99"/>
    <w:qFormat/>
    <w:rsid w:val="00410FE9"/>
    <w:pPr>
      <w:outlineLvl w:val="0"/>
    </w:pPr>
    <w:rPr>
      <w:rFonts w:cstheme="minorBidi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410FE9"/>
    <w:rPr>
      <w:rFonts w:ascii="NHLDCA+AmphionBold" w:hAnsi="NHLDCA+AmphionBold"/>
      <w:sz w:val="24"/>
      <w:szCs w:val="24"/>
    </w:rPr>
  </w:style>
  <w:style w:type="paragraph" w:customStyle="1" w:styleId="Default">
    <w:name w:val="Default"/>
    <w:rsid w:val="00410FE9"/>
    <w:pPr>
      <w:autoSpaceDE w:val="0"/>
      <w:autoSpaceDN w:val="0"/>
      <w:adjustRightInd w:val="0"/>
      <w:spacing w:after="0" w:line="240" w:lineRule="auto"/>
    </w:pPr>
    <w:rPr>
      <w:rFonts w:ascii="NHLDCA+AmphionBold" w:hAnsi="NHLDCA+AmphionBold" w:cs="NHLDCA+AmphionBold"/>
      <w:color w:val="000000"/>
      <w:sz w:val="24"/>
      <w:szCs w:val="24"/>
    </w:rPr>
  </w:style>
  <w:style w:type="paragraph" w:styleId="BodyText">
    <w:name w:val="Body Text"/>
    <w:basedOn w:val="Default"/>
    <w:next w:val="Default"/>
    <w:link w:val="BodyTextChar"/>
    <w:uiPriority w:val="99"/>
    <w:rsid w:val="00410FE9"/>
    <w:rPr>
      <w:rFonts w:cstheme="minorBidi"/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rsid w:val="00410FE9"/>
    <w:rPr>
      <w:rFonts w:ascii="NHLDCA+AmphionBold" w:hAnsi="NHLDCA+AmphionBold"/>
      <w:sz w:val="24"/>
      <w:szCs w:val="24"/>
    </w:rPr>
  </w:style>
  <w:style w:type="paragraph" w:styleId="ListParagraph">
    <w:name w:val="List Paragraph"/>
    <w:basedOn w:val="Normal"/>
    <w:uiPriority w:val="34"/>
    <w:qFormat/>
    <w:rsid w:val="00410F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66AE596D.dotm</Template>
  <TotalTime>0</TotalTime>
  <Pages>1</Pages>
  <Words>199</Words>
  <Characters>1139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Edmonton Public Schools</Company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mahmadya</dc:creator>
  <cp:lastModifiedBy>EPSB</cp:lastModifiedBy>
  <cp:revision>2</cp:revision>
  <dcterms:created xsi:type="dcterms:W3CDTF">2013-02-20T17:23:00Z</dcterms:created>
  <dcterms:modified xsi:type="dcterms:W3CDTF">2013-02-20T17:23:00Z</dcterms:modified>
</cp:coreProperties>
</file>